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0FA79" w14:textId="77777777" w:rsidR="00705326" w:rsidRPr="00F43389" w:rsidRDefault="00F43389" w:rsidP="00803B94">
      <w:pPr>
        <w:pStyle w:val="KeinLeerraum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3" behindDoc="0" locked="1" layoutInCell="1" allowOverlap="1" wp14:anchorId="4954BD80" wp14:editId="52F6BAC7">
            <wp:simplePos x="0" y="0"/>
            <wp:positionH relativeFrom="column">
              <wp:posOffset>-396875</wp:posOffset>
            </wp:positionH>
            <wp:positionV relativeFrom="page">
              <wp:posOffset>214630</wp:posOffset>
            </wp:positionV>
            <wp:extent cx="7127240" cy="7063740"/>
            <wp:effectExtent l="0" t="0" r="0" b="3810"/>
            <wp:wrapNone/>
            <wp:docPr id="138003093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30935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7" t="5299" r="34568" b="2706"/>
                    <a:stretch/>
                  </pic:blipFill>
                  <pic:spPr bwMode="auto">
                    <a:xfrm>
                      <a:off x="0" y="0"/>
                      <a:ext cx="7127240" cy="706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1" layoutInCell="1" allowOverlap="1" wp14:anchorId="5E6857FB" wp14:editId="64042367">
            <wp:simplePos x="0" y="0"/>
            <wp:positionH relativeFrom="column">
              <wp:posOffset>5452110</wp:posOffset>
            </wp:positionH>
            <wp:positionV relativeFrom="page">
              <wp:posOffset>215900</wp:posOffset>
            </wp:positionV>
            <wp:extent cx="971550" cy="852805"/>
            <wp:effectExtent l="0" t="0" r="0" b="4445"/>
            <wp:wrapNone/>
            <wp:docPr id="4000583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58329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FBA" w:rsidRPr="00F43389">
        <w:rPr>
          <w:rFonts w:ascii="Times New Roman" w:hAnsi="Times New Roman" w:cs="Times New Roman"/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0DCF23DA" wp14:editId="5E9F1838">
                <wp:simplePos x="0" y="0"/>
                <wp:positionH relativeFrom="column">
                  <wp:posOffset>3978910</wp:posOffset>
                </wp:positionH>
                <wp:positionV relativeFrom="page">
                  <wp:posOffset>8422005</wp:posOffset>
                </wp:positionV>
                <wp:extent cx="1413510" cy="762635"/>
                <wp:effectExtent l="19050" t="57150" r="34290" b="7810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5977">
                          <a:off x="0" y="0"/>
                          <a:ext cx="1413510" cy="76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DAC9C" w14:textId="77777777" w:rsidR="004E6B18" w:rsidRDefault="004E6B18" w:rsidP="004E6B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F3D"/>
                                <w:sz w:val="20"/>
                                <w:szCs w:val="20"/>
                              </w:rPr>
                            </w:pPr>
                            <w:r w:rsidRPr="00556685">
                              <w:rPr>
                                <w:rFonts w:ascii="Times New Roman" w:hAnsi="Times New Roman" w:cs="Times New Roman"/>
                                <w:color w:val="002F3D"/>
                                <w:sz w:val="20"/>
                                <w:szCs w:val="20"/>
                              </w:rPr>
                              <w:t>EURUM DE SLARULM</w:t>
                            </w:r>
                          </w:p>
                          <w:p w14:paraId="0743A6A1" w14:textId="77777777" w:rsidR="004E6B18" w:rsidRPr="00556685" w:rsidRDefault="007C1B55" w:rsidP="005566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7CFE9" wp14:editId="19001DA0">
                                  <wp:extent cx="460112" cy="460112"/>
                                  <wp:effectExtent l="0" t="0" r="0" b="0"/>
                                  <wp:docPr id="252194334" name="Grafik 3" descr="Ein Bild, das Schrift, Screenshot, Grafiken, Desig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194334" name="Grafik 3" descr="Ein Bild, das Schrift, Screenshot, Grafiken, Design enthält.&#10;&#10;Automatisch generierte Beschreibu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080" cy="46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F23D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3.3pt;margin-top:663.15pt;width:111.3pt;height:60.05pt;rotation:476203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" filled="f" stroked="f">
                <v:textbox style="mso-fit-shape-to-text:t">
                  <w:txbxContent>
                    <w:p w14:paraId="242DAC9C" w14:textId="77777777" w:rsidR="004E6B18" w:rsidRDefault="004E6B18" w:rsidP="004E6B18">
                      <w:pPr>
                        <w:jc w:val="center"/>
                        <w:rPr>
                          <w:rFonts w:ascii="Times New Roman" w:hAnsi="Times New Roman" w:cs="Times New Roman"/>
                          <w:color w:val="002F3D"/>
                          <w:sz w:val="20"/>
                          <w:szCs w:val="20"/>
                        </w:rPr>
                      </w:pPr>
                      <w:r w:rsidRPr="00556685">
                        <w:rPr>
                          <w:rFonts w:ascii="Times New Roman" w:hAnsi="Times New Roman" w:cs="Times New Roman"/>
                          <w:color w:val="002F3D"/>
                          <w:sz w:val="20"/>
                          <w:szCs w:val="20"/>
                        </w:rPr>
                        <w:t>EURUM DE SLARULM</w:t>
                      </w:r>
                    </w:p>
                    <w:p w14:paraId="0743A6A1" w14:textId="77777777" w:rsidR="004E6B18" w:rsidRPr="00556685" w:rsidRDefault="007C1B55" w:rsidP="005566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47CFE9" wp14:editId="19001DA0">
                            <wp:extent cx="460112" cy="460112"/>
                            <wp:effectExtent l="0" t="0" r="0" b="0"/>
                            <wp:docPr id="252194334" name="Grafik 3" descr="Ein Bild, das Schrift, Screenshot, Grafiken, Desig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2194334" name="Grafik 3" descr="Ein Bild, das Schrift, Screenshot, Grafiken, Design enthält.&#10;&#10;Automatisch generierte Beschreibu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080" cy="46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CB59BE4" w14:textId="77777777" w:rsidR="006E70FA" w:rsidRPr="00F43389" w:rsidRDefault="00705326" w:rsidP="00705326">
      <w:pPr>
        <w:pStyle w:val="Default"/>
        <w:spacing w:after="18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F4338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E2A72EA" w14:textId="77777777" w:rsidR="00722609" w:rsidRPr="00F43389" w:rsidRDefault="00722609" w:rsidP="00F43389">
      <w:pPr>
        <w:pStyle w:val="Default"/>
        <w:spacing w:after="18"/>
        <w:jc w:val="both"/>
        <w:rPr>
          <w:rFonts w:ascii="Times New Roman" w:hAnsi="Times New Roman" w:cs="Times New Roman"/>
          <w:sz w:val="20"/>
          <w:szCs w:val="20"/>
        </w:rPr>
      </w:pPr>
    </w:p>
    <w:p w14:paraId="7D8742DC" w14:textId="77777777" w:rsidR="00722609" w:rsidRPr="00F43389" w:rsidRDefault="00722609" w:rsidP="00F43389">
      <w:pPr>
        <w:pStyle w:val="Default"/>
        <w:spacing w:after="18"/>
        <w:jc w:val="both"/>
        <w:rPr>
          <w:rFonts w:ascii="Times New Roman" w:hAnsi="Times New Roman" w:cs="Times New Roman"/>
          <w:sz w:val="20"/>
          <w:szCs w:val="20"/>
        </w:rPr>
      </w:pPr>
    </w:p>
    <w:p w14:paraId="491CF98B" w14:textId="77777777" w:rsidR="00722609" w:rsidRPr="00F43389" w:rsidRDefault="00722609" w:rsidP="00F43389">
      <w:pPr>
        <w:rPr>
          <w:rFonts w:ascii="Times New Roman" w:hAnsi="Times New Roman" w:cs="Times New Roman"/>
          <w:sz w:val="20"/>
          <w:szCs w:val="20"/>
        </w:rPr>
      </w:pPr>
    </w:p>
    <w:p w14:paraId="779E1AA4" w14:textId="77777777" w:rsidR="00EB517C" w:rsidRPr="00F43389" w:rsidRDefault="00EB517C" w:rsidP="00F43389">
      <w:pPr>
        <w:rPr>
          <w:rFonts w:ascii="Times New Roman" w:hAnsi="Times New Roman" w:cs="Times New Roman"/>
          <w:sz w:val="20"/>
          <w:szCs w:val="20"/>
        </w:rPr>
      </w:pPr>
    </w:p>
    <w:p w14:paraId="0770FAEB" w14:textId="77777777" w:rsidR="00EB517C" w:rsidRPr="00F43389" w:rsidRDefault="00EB517C" w:rsidP="00F43389">
      <w:pPr>
        <w:rPr>
          <w:rFonts w:ascii="Times New Roman" w:hAnsi="Times New Roman" w:cs="Times New Roman"/>
          <w:sz w:val="20"/>
          <w:szCs w:val="20"/>
        </w:rPr>
      </w:pPr>
    </w:p>
    <w:p w14:paraId="1456CE3C" w14:textId="77777777" w:rsidR="00722609" w:rsidRDefault="00CD1483" w:rsidP="00F43389">
      <w:pPr>
        <w:ind w:right="-424"/>
        <w:rPr>
          <w:rFonts w:ascii="Times New Roman" w:hAnsi="Times New Roman" w:cs="Times New Roman"/>
          <w:sz w:val="18"/>
          <w:szCs w:val="18"/>
        </w:rPr>
      </w:pPr>
      <w:r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1870F4C3" wp14:editId="406A9D34">
                <wp:simplePos x="0" y="0"/>
                <wp:positionH relativeFrom="column">
                  <wp:posOffset>5167630</wp:posOffset>
                </wp:positionH>
                <wp:positionV relativeFrom="page">
                  <wp:posOffset>9829800</wp:posOffset>
                </wp:positionV>
                <wp:extent cx="1409700" cy="666750"/>
                <wp:effectExtent l="0" t="0" r="0" b="0"/>
                <wp:wrapSquare wrapText="bothSides"/>
                <wp:docPr id="17892640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ADFE8" w14:textId="77777777" w:rsidR="00CD1483" w:rsidRPr="00695F8A" w:rsidRDefault="00CD1483" w:rsidP="00CD1483">
                            <w:pPr>
                              <w:spacing w:line="920" w:lineRule="exact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95F8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www.IhreURL.de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0F4C3" id="_x0000_s1027" type="#_x0000_t202" style="position:absolute;margin-left:406.9pt;margin-top:774pt;width:111pt;height:52.5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" filled="f" stroked="f">
                <v:textbox>
                  <w:txbxContent>
                    <w:p w14:paraId="702ADFE8" w14:textId="77777777" w:rsidR="00CD1483" w:rsidRPr="00695F8A" w:rsidRDefault="00CD1483" w:rsidP="00CD1483">
                      <w:pPr>
                        <w:spacing w:line="920" w:lineRule="exact"/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</w:pPr>
                      <w:r w:rsidRPr="00695F8A"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  <w:t>www.IhreURL.de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5668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551DAEDA" wp14:editId="6EC9CEAA">
                <wp:simplePos x="0" y="0"/>
                <wp:positionH relativeFrom="column">
                  <wp:posOffset>3895725</wp:posOffset>
                </wp:positionH>
                <wp:positionV relativeFrom="page">
                  <wp:posOffset>8096885</wp:posOffset>
                </wp:positionV>
                <wp:extent cx="1583690" cy="1583690"/>
                <wp:effectExtent l="0" t="0" r="0" b="0"/>
                <wp:wrapNone/>
                <wp:docPr id="99661917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ellipse">
                          <a:avLst/>
                        </a:prstGeom>
                        <a:solidFill>
                          <a:srgbClr val="D6B7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44BF7" id="Ellipse 3" o:spid="_x0000_s1026" style="position:absolute;margin-left:306.75pt;margin-top:637.55pt;width:124.7pt;height:12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" fillcolor="#d6b781" stroked="f" strokeweight="2pt">
                <w10:wrap anchory="page"/>
                <w10:anchorlock/>
              </v:oval>
            </w:pict>
          </mc:Fallback>
        </mc:AlternateContent>
      </w:r>
    </w:p>
    <w:p w14:paraId="61328480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A11FEE2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4F6C22E1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0282F878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7582C831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3546ED46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7D096F5E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E025A4A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B4EAD82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44635255" w14:textId="77777777" w:rsidR="00B269FC" w:rsidRPr="00B269FC" w:rsidRDefault="003E68C2" w:rsidP="00B269F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&gt;</w:t>
      </w:r>
    </w:p>
    <w:p w14:paraId="315A5554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7188582C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16AB75F7" w14:textId="77777777" w:rsidR="00B269FC" w:rsidRPr="00B269FC" w:rsidRDefault="00C13CCE" w:rsidP="00B269F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08" behindDoc="0" locked="0" layoutInCell="1" allowOverlap="1" wp14:anchorId="4F0A380F" wp14:editId="56156B4B">
                <wp:simplePos x="0" y="0"/>
                <wp:positionH relativeFrom="column">
                  <wp:posOffset>-91926</wp:posOffset>
                </wp:positionH>
                <wp:positionV relativeFrom="page">
                  <wp:posOffset>5250815</wp:posOffset>
                </wp:positionV>
                <wp:extent cx="4823460" cy="3815715"/>
                <wp:effectExtent l="0" t="0" r="0" b="0"/>
                <wp:wrapNone/>
                <wp:docPr id="1829738173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460" cy="3815715"/>
                        </a:xfrm>
                        <a:prstGeom prst="roundRect">
                          <a:avLst>
                            <a:gd name="adj" fmla="val 7845"/>
                          </a:avLst>
                        </a:prstGeom>
                        <a:solidFill>
                          <a:srgbClr val="9DB9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FEF03" id="Rechteck: abgerundete Ecken 1" o:spid="_x0000_s1026" style="position:absolute;margin-left:-7.25pt;margin-top:413.45pt;width:379.8pt;height:300.45pt;z-index:251661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5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" fillcolor="#9db919" stroked="f" strokeweight="2pt">
                <w10:wrap anchory="page"/>
              </v:roundrect>
            </w:pict>
          </mc:Fallback>
        </mc:AlternateContent>
      </w:r>
    </w:p>
    <w:p w14:paraId="4AD94073" w14:textId="77777777" w:rsidR="00B269FC" w:rsidRPr="00B269FC" w:rsidRDefault="00C13CCE" w:rsidP="00B269FC">
      <w:pPr>
        <w:rPr>
          <w:rFonts w:ascii="Times New Roman" w:hAnsi="Times New Roman" w:cs="Times New Roman"/>
          <w:sz w:val="18"/>
          <w:szCs w:val="18"/>
        </w:rPr>
      </w:pPr>
      <w:r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C1FFE7" wp14:editId="43830AB9">
                <wp:simplePos x="0" y="0"/>
                <wp:positionH relativeFrom="column">
                  <wp:posOffset>-92075</wp:posOffset>
                </wp:positionH>
                <wp:positionV relativeFrom="page">
                  <wp:posOffset>5629275</wp:posOffset>
                </wp:positionV>
                <wp:extent cx="4787265" cy="3390900"/>
                <wp:effectExtent l="0" t="0" r="0" b="0"/>
                <wp:wrapSquare wrapText="bothSides"/>
                <wp:docPr id="3738349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265" cy="339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8AA6C" w14:textId="77777777" w:rsidR="00081FC8" w:rsidRPr="00687185" w:rsidRDefault="0092298C" w:rsidP="00687185">
                            <w:pPr>
                              <w:spacing w:after="0" w:line="10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6871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8"/>
                                <w:szCs w:val="88"/>
                              </w:rPr>
                              <w:t>Ortschaft</w:t>
                            </w:r>
                          </w:p>
                          <w:p w14:paraId="2C6EB81E" w14:textId="77777777" w:rsidR="00081FC8" w:rsidRDefault="00BC2566" w:rsidP="00687185">
                            <w:pPr>
                              <w:spacing w:after="0" w:line="10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8"/>
                                <w:szCs w:val="88"/>
                              </w:rPr>
                              <w:t>Gipfeltreffen</w:t>
                            </w:r>
                            <w:r w:rsidR="00081FC8" w:rsidRPr="006871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 2024</w:t>
                            </w:r>
                          </w:p>
                          <w:p w14:paraId="2E9A2A4C" w14:textId="77777777" w:rsidR="00687185" w:rsidRDefault="00687185" w:rsidP="00C13CCE">
                            <w:pPr>
                              <w:spacing w:after="0" w:line="88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</w:p>
                          <w:p w14:paraId="6B555F74" w14:textId="77777777" w:rsidR="00687185" w:rsidRPr="00687185" w:rsidRDefault="00BC2566" w:rsidP="00687185">
                            <w:pPr>
                              <w:spacing w:after="0" w:line="7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28</w:t>
                            </w:r>
                            <w:r w:rsidR="00687185" w:rsidRPr="006871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>. April 2024</w:t>
                            </w:r>
                          </w:p>
                          <w:p w14:paraId="453BC7AC" w14:textId="77777777" w:rsidR="00687185" w:rsidRPr="00687185" w:rsidRDefault="00687185" w:rsidP="00687185">
                            <w:pPr>
                              <w:spacing w:after="0" w:line="7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871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00:00  </w:t>
                            </w:r>
                            <w:r w:rsidRPr="00687185">
                              <w:rPr>
                                <w:rFonts w:ascii="Calibri" w:hAnsi="Calibri" w:cs="Calibri"/>
                                <w:color w:val="FFFFFF" w:themeColor="background1"/>
                                <w:sz w:val="56"/>
                                <w:szCs w:val="56"/>
                              </w:rPr>
                              <w:t>̶</w:t>
                            </w:r>
                            <w:r w:rsidRPr="0068718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00:00</w:t>
                            </w:r>
                            <w:r w:rsidR="00C13CC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FFE7" id="_x0000_s1028" type="#_x0000_t202" style="position:absolute;margin-left:-7.25pt;margin-top:443.25pt;width:376.95pt;height:26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" filled="f" stroked="f">
                <v:textbox>
                  <w:txbxContent>
                    <w:p w14:paraId="29B8AA6C" w14:textId="77777777" w:rsidR="00081FC8" w:rsidRPr="00687185" w:rsidRDefault="0092298C" w:rsidP="00687185">
                      <w:pPr>
                        <w:spacing w:after="0" w:line="106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88"/>
                          <w:szCs w:val="88"/>
                        </w:rPr>
                      </w:pPr>
                      <w:r w:rsidRPr="00687185">
                        <w:rPr>
                          <w:rFonts w:ascii="Times New Roman" w:hAnsi="Times New Roman" w:cs="Times New Roman"/>
                          <w:color w:val="FFFFFF" w:themeColor="background1"/>
                          <w:sz w:val="88"/>
                          <w:szCs w:val="88"/>
                        </w:rPr>
                        <w:t>Ortschaft</w:t>
                      </w:r>
                    </w:p>
                    <w:p w14:paraId="2C6EB81E" w14:textId="77777777" w:rsidR="00081FC8" w:rsidRDefault="00BC2566" w:rsidP="00687185">
                      <w:pPr>
                        <w:spacing w:after="0" w:line="106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88"/>
                          <w:szCs w:val="88"/>
                        </w:rPr>
                        <w:t>Gipfeltreffen</w:t>
                      </w:r>
                      <w:r w:rsidR="00081FC8" w:rsidRPr="00687185">
                        <w:rPr>
                          <w:rFonts w:ascii="Times New Roman" w:hAnsi="Times New Roman" w:cs="Times New Roman"/>
                          <w:color w:val="FFFFFF" w:themeColor="background1"/>
                          <w:sz w:val="88"/>
                          <w:szCs w:val="88"/>
                        </w:rPr>
                        <w:t xml:space="preserve"> 2024</w:t>
                      </w:r>
                    </w:p>
                    <w:p w14:paraId="2E9A2A4C" w14:textId="77777777" w:rsidR="00687185" w:rsidRDefault="00687185" w:rsidP="00C13CCE">
                      <w:pPr>
                        <w:spacing w:after="0" w:line="88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88"/>
                          <w:szCs w:val="88"/>
                        </w:rPr>
                      </w:pPr>
                    </w:p>
                    <w:p w14:paraId="6B555F74" w14:textId="77777777" w:rsidR="00687185" w:rsidRPr="00687185" w:rsidRDefault="00BC2566" w:rsidP="00687185">
                      <w:pPr>
                        <w:spacing w:after="0" w:line="76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28</w:t>
                      </w:r>
                      <w:r w:rsidR="00687185" w:rsidRPr="00687185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>. April 2024</w:t>
                      </w:r>
                    </w:p>
                    <w:p w14:paraId="453BC7AC" w14:textId="77777777" w:rsidR="00687185" w:rsidRPr="00687185" w:rsidRDefault="00687185" w:rsidP="00687185">
                      <w:pPr>
                        <w:spacing w:after="0" w:line="76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</w:pPr>
                      <w:r w:rsidRPr="00687185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 xml:space="preserve">00:00  </w:t>
                      </w:r>
                      <w:r w:rsidRPr="00687185">
                        <w:rPr>
                          <w:rFonts w:ascii="Calibri" w:hAnsi="Calibri" w:cs="Calibri"/>
                          <w:color w:val="FFFFFF" w:themeColor="background1"/>
                          <w:sz w:val="56"/>
                          <w:szCs w:val="56"/>
                        </w:rPr>
                        <w:t>̶</w:t>
                      </w:r>
                      <w:r w:rsidRPr="00687185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 xml:space="preserve">  00:00</w:t>
                      </w:r>
                      <w:r w:rsidR="00C13CCE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6"/>
                        </w:rPr>
                        <w:t xml:space="preserve"> Uhr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B8A4CB4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53AD4F76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3ACE32F1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13850F8F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72B2A9C7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4B282669" w14:textId="77777777" w:rsidR="00B269FC" w:rsidRPr="00B269FC" w:rsidRDefault="003E68C2" w:rsidP="00B269F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3F31D4" wp14:editId="34674498">
                <wp:simplePos x="0" y="0"/>
                <wp:positionH relativeFrom="column">
                  <wp:posOffset>1493371</wp:posOffset>
                </wp:positionH>
                <wp:positionV relativeFrom="page">
                  <wp:posOffset>7368540</wp:posOffset>
                </wp:positionV>
                <wp:extent cx="1620000" cy="0"/>
                <wp:effectExtent l="0" t="0" r="0" b="0"/>
                <wp:wrapNone/>
                <wp:docPr id="950041507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9696C0" id="Gerader Verbinder 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117.6pt,580.2pt" to="245.1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" strokecolor="white [3212]" strokeweight="1pt">
                <w10:wrap anchory="page"/>
              </v:line>
            </w:pict>
          </mc:Fallback>
        </mc:AlternateContent>
      </w:r>
    </w:p>
    <w:p w14:paraId="5E56725E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356E7364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94D84BD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5DEA3674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7D37DA47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2BDC356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24FBA9AA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65A8960E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0F9172E0" w14:textId="77777777" w:rsidR="00B269FC" w:rsidRPr="00B269FC" w:rsidRDefault="00F543D9" w:rsidP="00B269F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3840" behindDoc="0" locked="1" layoutInCell="1" allowOverlap="1" wp14:anchorId="78BF45FE" wp14:editId="5CED2C1D">
            <wp:simplePos x="0" y="0"/>
            <wp:positionH relativeFrom="column">
              <wp:posOffset>0</wp:posOffset>
            </wp:positionH>
            <wp:positionV relativeFrom="page">
              <wp:posOffset>9577070</wp:posOffset>
            </wp:positionV>
            <wp:extent cx="2196000" cy="752400"/>
            <wp:effectExtent l="0" t="0" r="0" b="0"/>
            <wp:wrapNone/>
            <wp:docPr id="740818413" name="Grafik 740818413" descr="Ein Bild, das Schrift,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18413" name="Grafik 740818413" descr="Ein Bild, das Schrift, Text, Screenshot, Desig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0C268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p w14:paraId="045EF11E" w14:textId="77777777" w:rsidR="00B269FC" w:rsidRPr="00B269FC" w:rsidRDefault="00B269FC" w:rsidP="00B269FC">
      <w:pPr>
        <w:rPr>
          <w:rFonts w:ascii="Times New Roman" w:hAnsi="Times New Roman" w:cs="Times New Roman"/>
          <w:sz w:val="18"/>
          <w:szCs w:val="18"/>
        </w:rPr>
      </w:pPr>
    </w:p>
    <w:sectPr w:rsidR="00B269FC" w:rsidRPr="00B269FC" w:rsidSect="00CD1483">
      <w:pgSz w:w="11906" w:h="16838"/>
      <w:pgMar w:top="0" w:right="425" w:bottom="42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F7F2E" w14:textId="77777777" w:rsidR="00381386" w:rsidRDefault="00381386" w:rsidP="004850E5">
      <w:pPr>
        <w:spacing w:after="0" w:line="240" w:lineRule="auto"/>
      </w:pPr>
      <w:r>
        <w:separator/>
      </w:r>
    </w:p>
  </w:endnote>
  <w:endnote w:type="continuationSeparator" w:id="0">
    <w:p w14:paraId="680EF160" w14:textId="77777777" w:rsidR="00381386" w:rsidRDefault="00381386" w:rsidP="0048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244B5" w14:textId="77777777" w:rsidR="00381386" w:rsidRDefault="00381386" w:rsidP="004850E5">
      <w:pPr>
        <w:spacing w:after="0" w:line="240" w:lineRule="auto"/>
      </w:pPr>
      <w:r>
        <w:separator/>
      </w:r>
    </w:p>
  </w:footnote>
  <w:footnote w:type="continuationSeparator" w:id="0">
    <w:p w14:paraId="7B1F19AA" w14:textId="77777777" w:rsidR="00381386" w:rsidRDefault="00381386" w:rsidP="00485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DCF23D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02232698"/>
    <w:multiLevelType w:val="hybridMultilevel"/>
    <w:tmpl w:val="8F7C31F0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F3357B9"/>
    <w:multiLevelType w:val="hybridMultilevel"/>
    <w:tmpl w:val="2D6E1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94336"/>
    <w:multiLevelType w:val="hybridMultilevel"/>
    <w:tmpl w:val="242E7C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92638"/>
    <w:multiLevelType w:val="singleLevel"/>
    <w:tmpl w:val="5C942C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lang w:val="nl-NL"/>
      </w:rPr>
    </w:lvl>
  </w:abstractNum>
  <w:abstractNum w:abstractNumId="4" w15:restartNumberingAfterBreak="0">
    <w:nsid w:val="166C62B2"/>
    <w:multiLevelType w:val="hybridMultilevel"/>
    <w:tmpl w:val="3E0E1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13E70"/>
    <w:multiLevelType w:val="hybridMultilevel"/>
    <w:tmpl w:val="9D6A7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63BFA"/>
    <w:multiLevelType w:val="multilevel"/>
    <w:tmpl w:val="38FA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E5C21"/>
    <w:multiLevelType w:val="multilevel"/>
    <w:tmpl w:val="60F6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323DD"/>
    <w:multiLevelType w:val="hybridMultilevel"/>
    <w:tmpl w:val="42B44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E254C"/>
    <w:multiLevelType w:val="multilevel"/>
    <w:tmpl w:val="07F6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BB163F"/>
    <w:multiLevelType w:val="multilevel"/>
    <w:tmpl w:val="3DCC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7B192C"/>
    <w:multiLevelType w:val="multilevel"/>
    <w:tmpl w:val="CE4A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25B6A"/>
    <w:multiLevelType w:val="hybridMultilevel"/>
    <w:tmpl w:val="684C8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512C0"/>
    <w:multiLevelType w:val="multilevel"/>
    <w:tmpl w:val="018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317B36"/>
    <w:multiLevelType w:val="multilevel"/>
    <w:tmpl w:val="301AD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2B3F34"/>
    <w:multiLevelType w:val="multilevel"/>
    <w:tmpl w:val="DF3A4ADA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14"/>
        </w:tabs>
        <w:ind w:left="52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34"/>
        </w:tabs>
        <w:ind w:left="59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74"/>
        </w:tabs>
        <w:ind w:left="73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94"/>
        </w:tabs>
        <w:ind w:left="80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32650A"/>
    <w:multiLevelType w:val="hybridMultilevel"/>
    <w:tmpl w:val="00588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2937697">
    <w:abstractNumId w:val="15"/>
  </w:num>
  <w:num w:numId="2" w16cid:durableId="1358845015">
    <w:abstractNumId w:val="11"/>
  </w:num>
  <w:num w:numId="3" w16cid:durableId="1521747614">
    <w:abstractNumId w:val="2"/>
  </w:num>
  <w:num w:numId="4" w16cid:durableId="2024083876">
    <w:abstractNumId w:val="4"/>
  </w:num>
  <w:num w:numId="5" w16cid:durableId="284506426">
    <w:abstractNumId w:val="13"/>
  </w:num>
  <w:num w:numId="6" w16cid:durableId="1861163556">
    <w:abstractNumId w:val="9"/>
  </w:num>
  <w:num w:numId="7" w16cid:durableId="40907353">
    <w:abstractNumId w:val="14"/>
  </w:num>
  <w:num w:numId="8" w16cid:durableId="34932066">
    <w:abstractNumId w:val="10"/>
  </w:num>
  <w:num w:numId="9" w16cid:durableId="564410572">
    <w:abstractNumId w:val="7"/>
  </w:num>
  <w:num w:numId="10" w16cid:durableId="1315255936">
    <w:abstractNumId w:val="3"/>
  </w:num>
  <w:num w:numId="11" w16cid:durableId="442112853">
    <w:abstractNumId w:val="5"/>
  </w:num>
  <w:num w:numId="12" w16cid:durableId="1473405917">
    <w:abstractNumId w:val="8"/>
  </w:num>
  <w:num w:numId="13" w16cid:durableId="1354846258">
    <w:abstractNumId w:val="1"/>
  </w:num>
  <w:num w:numId="14" w16cid:durableId="894658809">
    <w:abstractNumId w:val="16"/>
  </w:num>
  <w:num w:numId="15" w16cid:durableId="2007854444">
    <w:abstractNumId w:val="12"/>
  </w:num>
  <w:num w:numId="16" w16cid:durableId="778140117">
    <w:abstractNumId w:val="6"/>
  </w:num>
  <w:num w:numId="17" w16cid:durableId="103680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386"/>
    <w:rsid w:val="00006839"/>
    <w:rsid w:val="000762DC"/>
    <w:rsid w:val="00077D45"/>
    <w:rsid w:val="00080C99"/>
    <w:rsid w:val="00081FC8"/>
    <w:rsid w:val="000A01EF"/>
    <w:rsid w:val="000A1D26"/>
    <w:rsid w:val="000A598B"/>
    <w:rsid w:val="000E24E5"/>
    <w:rsid w:val="000E7635"/>
    <w:rsid w:val="00103A33"/>
    <w:rsid w:val="00121866"/>
    <w:rsid w:val="00132D35"/>
    <w:rsid w:val="001705B6"/>
    <w:rsid w:val="00175E01"/>
    <w:rsid w:val="001812E2"/>
    <w:rsid w:val="001814C8"/>
    <w:rsid w:val="001A165B"/>
    <w:rsid w:val="001B0FD7"/>
    <w:rsid w:val="001D42CA"/>
    <w:rsid w:val="001F10A6"/>
    <w:rsid w:val="00213576"/>
    <w:rsid w:val="002375A4"/>
    <w:rsid w:val="00237876"/>
    <w:rsid w:val="002813E5"/>
    <w:rsid w:val="00286727"/>
    <w:rsid w:val="002965AE"/>
    <w:rsid w:val="002A78E4"/>
    <w:rsid w:val="002B054F"/>
    <w:rsid w:val="002B1C7C"/>
    <w:rsid w:val="002C54F8"/>
    <w:rsid w:val="00300DC5"/>
    <w:rsid w:val="00316196"/>
    <w:rsid w:val="00320D09"/>
    <w:rsid w:val="00327A3A"/>
    <w:rsid w:val="003409CE"/>
    <w:rsid w:val="003577A7"/>
    <w:rsid w:val="0036236A"/>
    <w:rsid w:val="00364555"/>
    <w:rsid w:val="00381386"/>
    <w:rsid w:val="00385F47"/>
    <w:rsid w:val="00387D6E"/>
    <w:rsid w:val="00390190"/>
    <w:rsid w:val="003A02DA"/>
    <w:rsid w:val="003A362F"/>
    <w:rsid w:val="003A779E"/>
    <w:rsid w:val="003C033B"/>
    <w:rsid w:val="003D1FD6"/>
    <w:rsid w:val="003E3016"/>
    <w:rsid w:val="003E68C2"/>
    <w:rsid w:val="003F4358"/>
    <w:rsid w:val="003F6824"/>
    <w:rsid w:val="004060C7"/>
    <w:rsid w:val="00415DA9"/>
    <w:rsid w:val="00423348"/>
    <w:rsid w:val="004259D7"/>
    <w:rsid w:val="004372D2"/>
    <w:rsid w:val="00441460"/>
    <w:rsid w:val="00444A8F"/>
    <w:rsid w:val="00447125"/>
    <w:rsid w:val="0045453E"/>
    <w:rsid w:val="0048308F"/>
    <w:rsid w:val="004850E5"/>
    <w:rsid w:val="00490E5B"/>
    <w:rsid w:val="004B7AEB"/>
    <w:rsid w:val="004E5486"/>
    <w:rsid w:val="004E5AA9"/>
    <w:rsid w:val="004E6B18"/>
    <w:rsid w:val="004F4508"/>
    <w:rsid w:val="004F751A"/>
    <w:rsid w:val="004F7A45"/>
    <w:rsid w:val="00501E7D"/>
    <w:rsid w:val="005051A3"/>
    <w:rsid w:val="00520E64"/>
    <w:rsid w:val="005266F3"/>
    <w:rsid w:val="00527337"/>
    <w:rsid w:val="00541D52"/>
    <w:rsid w:val="00550CF6"/>
    <w:rsid w:val="00554803"/>
    <w:rsid w:val="00556685"/>
    <w:rsid w:val="00573908"/>
    <w:rsid w:val="00577588"/>
    <w:rsid w:val="00577825"/>
    <w:rsid w:val="005967E2"/>
    <w:rsid w:val="005A7C75"/>
    <w:rsid w:val="005B0E8D"/>
    <w:rsid w:val="005C44D4"/>
    <w:rsid w:val="005D5A4D"/>
    <w:rsid w:val="005E3A60"/>
    <w:rsid w:val="005E6F7A"/>
    <w:rsid w:val="00600846"/>
    <w:rsid w:val="00605525"/>
    <w:rsid w:val="00605549"/>
    <w:rsid w:val="00616488"/>
    <w:rsid w:val="0061779A"/>
    <w:rsid w:val="006233FF"/>
    <w:rsid w:val="006469F7"/>
    <w:rsid w:val="00681E85"/>
    <w:rsid w:val="00687185"/>
    <w:rsid w:val="00695F8A"/>
    <w:rsid w:val="006A7FFE"/>
    <w:rsid w:val="006D7C9E"/>
    <w:rsid w:val="006E70FA"/>
    <w:rsid w:val="00705326"/>
    <w:rsid w:val="00722609"/>
    <w:rsid w:val="007342E3"/>
    <w:rsid w:val="00771281"/>
    <w:rsid w:val="00784529"/>
    <w:rsid w:val="0078733A"/>
    <w:rsid w:val="00791657"/>
    <w:rsid w:val="007A1D3D"/>
    <w:rsid w:val="007C1954"/>
    <w:rsid w:val="007C1B55"/>
    <w:rsid w:val="007C6AFD"/>
    <w:rsid w:val="007C7FFB"/>
    <w:rsid w:val="007D15B6"/>
    <w:rsid w:val="007D6F4E"/>
    <w:rsid w:val="00803B94"/>
    <w:rsid w:val="0081392D"/>
    <w:rsid w:val="00835229"/>
    <w:rsid w:val="0088205C"/>
    <w:rsid w:val="00891697"/>
    <w:rsid w:val="008931C5"/>
    <w:rsid w:val="008A47CE"/>
    <w:rsid w:val="008B2B76"/>
    <w:rsid w:val="008B6757"/>
    <w:rsid w:val="008C18E0"/>
    <w:rsid w:val="008D135D"/>
    <w:rsid w:val="008D69C2"/>
    <w:rsid w:val="008E12CC"/>
    <w:rsid w:val="008E58B4"/>
    <w:rsid w:val="008E620E"/>
    <w:rsid w:val="008F3627"/>
    <w:rsid w:val="00900ADB"/>
    <w:rsid w:val="009067BD"/>
    <w:rsid w:val="00917A3B"/>
    <w:rsid w:val="0092298C"/>
    <w:rsid w:val="00947190"/>
    <w:rsid w:val="009521C9"/>
    <w:rsid w:val="00960926"/>
    <w:rsid w:val="00966331"/>
    <w:rsid w:val="009771F9"/>
    <w:rsid w:val="00977D55"/>
    <w:rsid w:val="009850D4"/>
    <w:rsid w:val="009A28A2"/>
    <w:rsid w:val="009D4A06"/>
    <w:rsid w:val="009E2334"/>
    <w:rsid w:val="00A2092F"/>
    <w:rsid w:val="00A209AD"/>
    <w:rsid w:val="00A23652"/>
    <w:rsid w:val="00A303EB"/>
    <w:rsid w:val="00A4483B"/>
    <w:rsid w:val="00A7018B"/>
    <w:rsid w:val="00A7088A"/>
    <w:rsid w:val="00A71FBA"/>
    <w:rsid w:val="00AA6FFF"/>
    <w:rsid w:val="00AB4E7F"/>
    <w:rsid w:val="00AC18F9"/>
    <w:rsid w:val="00AC3BEB"/>
    <w:rsid w:val="00AF506A"/>
    <w:rsid w:val="00B01310"/>
    <w:rsid w:val="00B05B74"/>
    <w:rsid w:val="00B07ED8"/>
    <w:rsid w:val="00B12607"/>
    <w:rsid w:val="00B207BB"/>
    <w:rsid w:val="00B269FC"/>
    <w:rsid w:val="00B4200B"/>
    <w:rsid w:val="00B44AA6"/>
    <w:rsid w:val="00B60D46"/>
    <w:rsid w:val="00B702A6"/>
    <w:rsid w:val="00B713F4"/>
    <w:rsid w:val="00B75767"/>
    <w:rsid w:val="00B75E58"/>
    <w:rsid w:val="00BC2566"/>
    <w:rsid w:val="00BC4604"/>
    <w:rsid w:val="00BD0EA6"/>
    <w:rsid w:val="00BD7520"/>
    <w:rsid w:val="00C06F68"/>
    <w:rsid w:val="00C13CCE"/>
    <w:rsid w:val="00C36C65"/>
    <w:rsid w:val="00C6256F"/>
    <w:rsid w:val="00C63D4A"/>
    <w:rsid w:val="00C707A3"/>
    <w:rsid w:val="00C80EC7"/>
    <w:rsid w:val="00C86C37"/>
    <w:rsid w:val="00CB7F14"/>
    <w:rsid w:val="00CC2C75"/>
    <w:rsid w:val="00CC6520"/>
    <w:rsid w:val="00CD1483"/>
    <w:rsid w:val="00CE304F"/>
    <w:rsid w:val="00CF668B"/>
    <w:rsid w:val="00D3386B"/>
    <w:rsid w:val="00D63998"/>
    <w:rsid w:val="00D864F6"/>
    <w:rsid w:val="00D87E60"/>
    <w:rsid w:val="00DA40EF"/>
    <w:rsid w:val="00DA6AA5"/>
    <w:rsid w:val="00DC7F20"/>
    <w:rsid w:val="00DC7FBE"/>
    <w:rsid w:val="00DD0539"/>
    <w:rsid w:val="00DE697D"/>
    <w:rsid w:val="00DF250F"/>
    <w:rsid w:val="00DF49D6"/>
    <w:rsid w:val="00DF6B66"/>
    <w:rsid w:val="00DF6BA7"/>
    <w:rsid w:val="00E00499"/>
    <w:rsid w:val="00E10A27"/>
    <w:rsid w:val="00E1332B"/>
    <w:rsid w:val="00E40A8F"/>
    <w:rsid w:val="00E52294"/>
    <w:rsid w:val="00E5752F"/>
    <w:rsid w:val="00E62DF7"/>
    <w:rsid w:val="00E71859"/>
    <w:rsid w:val="00E7334E"/>
    <w:rsid w:val="00E760FD"/>
    <w:rsid w:val="00E86846"/>
    <w:rsid w:val="00EB517C"/>
    <w:rsid w:val="00EC0633"/>
    <w:rsid w:val="00EE4883"/>
    <w:rsid w:val="00EF4564"/>
    <w:rsid w:val="00F10571"/>
    <w:rsid w:val="00F35F33"/>
    <w:rsid w:val="00F43389"/>
    <w:rsid w:val="00F543D9"/>
    <w:rsid w:val="00F55B82"/>
    <w:rsid w:val="00F57DAF"/>
    <w:rsid w:val="00F64FC3"/>
    <w:rsid w:val="00F75FCA"/>
    <w:rsid w:val="00F80701"/>
    <w:rsid w:val="00F83106"/>
    <w:rsid w:val="00FB22F7"/>
    <w:rsid w:val="00FB68AD"/>
    <w:rsid w:val="00FB69DE"/>
    <w:rsid w:val="00FB7FEE"/>
    <w:rsid w:val="00FC0DF2"/>
    <w:rsid w:val="00FC1810"/>
    <w:rsid w:val="00FC2F99"/>
    <w:rsid w:val="00FE322F"/>
    <w:rsid w:val="00FE3ED8"/>
    <w:rsid w:val="00FE667E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8F395"/>
  <w15:docId w15:val="{79FD6A80-6C13-4118-BF3A-EEF20945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6B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F4564"/>
    <w:pPr>
      <w:spacing w:after="0" w:line="240" w:lineRule="auto"/>
    </w:pPr>
  </w:style>
  <w:style w:type="character" w:customStyle="1" w:styleId="content">
    <w:name w:val="content"/>
    <w:basedOn w:val="Absatz-Standardschriftart"/>
    <w:rsid w:val="00947190"/>
  </w:style>
  <w:style w:type="paragraph" w:customStyle="1" w:styleId="nickocruisesberschrift">
    <w:name w:val="nicko cruises Überschrift"/>
    <w:basedOn w:val="Standard"/>
    <w:link w:val="nickocruisesberschriftZchn"/>
    <w:qFormat/>
    <w:rsid w:val="00BC4604"/>
    <w:rPr>
      <w:rFonts w:ascii="Verdana" w:hAnsi="Verdana"/>
      <w:color w:val="9B2321"/>
      <w:sz w:val="26"/>
      <w:szCs w:val="26"/>
    </w:rPr>
  </w:style>
  <w:style w:type="character" w:customStyle="1" w:styleId="nickocruisesberschriftZchn">
    <w:name w:val="nicko cruises Überschrift Zchn"/>
    <w:basedOn w:val="Absatz-Standardschriftart"/>
    <w:link w:val="nickocruisesberschrift"/>
    <w:rsid w:val="00BC4604"/>
    <w:rPr>
      <w:rFonts w:ascii="Verdana" w:hAnsi="Verdana"/>
      <w:color w:val="9B2321"/>
      <w:sz w:val="26"/>
      <w:szCs w:val="26"/>
    </w:rPr>
  </w:style>
  <w:style w:type="paragraph" w:styleId="Listenabsatz">
    <w:name w:val="List Paragraph"/>
    <w:basedOn w:val="Standard"/>
    <w:uiPriority w:val="34"/>
    <w:qFormat/>
    <w:rsid w:val="00BC460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E3A60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5E3A60"/>
    <w:rPr>
      <w:color w:val="2B579A"/>
      <w:shd w:val="clear" w:color="auto" w:fill="E6E6E6"/>
    </w:rPr>
  </w:style>
  <w:style w:type="paragraph" w:customStyle="1" w:styleId="Default">
    <w:name w:val="Default"/>
    <w:rsid w:val="007226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390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76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76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76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76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7635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AC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0E5"/>
  </w:style>
  <w:style w:type="paragraph" w:styleId="Fuzeile">
    <w:name w:val="footer"/>
    <w:basedOn w:val="Standard"/>
    <w:link w:val="Fu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3913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680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6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4417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2933">
          <w:marLeft w:val="0"/>
          <w:marRight w:val="0"/>
          <w:marTop w:val="15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8533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19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1782">
          <w:marLeft w:val="0"/>
          <w:marRight w:val="0"/>
          <w:marTop w:val="150"/>
          <w:marBottom w:val="150"/>
          <w:divBdr>
            <w:top w:val="single" w:sz="18" w:space="31" w:color="CCCCCC"/>
            <w:left w:val="single" w:sz="18" w:space="8" w:color="CCCCCC"/>
            <w:bottom w:val="single" w:sz="18" w:space="31" w:color="CCCCCC"/>
            <w:right w:val="single" w:sz="18" w:space="8" w:color="CCCCCC"/>
          </w:divBdr>
          <w:divsChild>
            <w:div w:id="848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3.%20&#214;ffentlichkeitsarbeit\3.10%20Logo_CD\1.%20CD_Anwendungen_2023\Plakate\f&#252;r%20Partner\Plakate_Wordvorlagen_A4_A3\Partnervorlage_wenig_Text_VC_final_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Partnervorlage_wenig_Text_VC_final_neu</Template>
  <TotalTime>0</TotalTime>
  <Pages>1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nicko tours GmbH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Landerer</dc:creator>
  <cp:lastModifiedBy>Sina Landerer</cp:lastModifiedBy>
  <cp:revision>1</cp:revision>
  <cp:lastPrinted>2023-09-12T08:47:00Z</cp:lastPrinted>
  <dcterms:created xsi:type="dcterms:W3CDTF">2023-10-11T09:04:00Z</dcterms:created>
  <dcterms:modified xsi:type="dcterms:W3CDTF">2023-10-11T09:04:00Z</dcterms:modified>
</cp:coreProperties>
</file>